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47DEC560" w:rsidR="00D03233" w:rsidRPr="00FE0A5D" w:rsidRDefault="00FE0A5D" w:rsidP="00D03233">
      <w:pPr>
        <w:tabs>
          <w:tab w:val="right" w:pos="0"/>
          <w:tab w:val="left" w:pos="180"/>
          <w:tab w:val="left" w:pos="6480"/>
          <w:tab w:val="right" w:pos="10080"/>
        </w:tabs>
        <w:spacing w:before="120"/>
        <w:jc w:val="center"/>
        <w:rPr>
          <w:u w:val="single"/>
        </w:rPr>
      </w:pPr>
      <w:r w:rsidRPr="00FE0A5D">
        <w:rPr>
          <w:u w:val="single"/>
        </w:rPr>
        <w:t xml:space="preserve">MRO </w:t>
      </w:r>
      <w:proofErr w:type="spellStart"/>
      <w:r w:rsidRPr="00FE0A5D">
        <w:rPr>
          <w:u w:val="single"/>
        </w:rPr>
        <w:t>TLS_Southwest</w:t>
      </w:r>
      <w:proofErr w:type="spellEnd"/>
      <w:r w:rsidRPr="00FE0A5D">
        <w:rPr>
          <w:u w:val="single"/>
        </w:rPr>
        <w:t xml:space="preserve"> </w:t>
      </w:r>
      <w:proofErr w:type="gramStart"/>
      <w:r w:rsidRPr="00FE0A5D">
        <w:rPr>
          <w:u w:val="single"/>
        </w:rPr>
        <w:t>Program  SPE</w:t>
      </w:r>
      <w:proofErr w:type="gramEnd"/>
      <w:r w:rsidRPr="00FE0A5D">
        <w:rPr>
          <w:u w:val="single"/>
        </w:rPr>
        <w:t>8E3-26-D-0009</w:t>
      </w:r>
      <w:r w:rsidR="00A06265" w:rsidRPr="00FE0A5D">
        <w:rPr>
          <w:u w:val="single"/>
        </w:rPr>
        <w:t xml:space="preserve"> </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0826C4"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FB42CE0" w:rsidR="00391C6E" w:rsidRPr="00391C6E" w:rsidRDefault="000826C4" w:rsidP="00391C6E">
      <w:pPr>
        <w:pStyle w:val="Normal0"/>
        <w:ind w:left="1980" w:hanging="1260"/>
        <w:jc w:val="both"/>
        <w:rPr>
          <w:sz w:val="18"/>
          <w:szCs w:val="18"/>
        </w:rPr>
      </w:pPr>
      <w:sdt>
        <w:sdtPr>
          <w:rPr>
            <w:sz w:val="18"/>
            <w:szCs w:val="18"/>
          </w:rPr>
          <w:id w:val="1937937584"/>
          <w14:checkbox>
            <w14:checked w14:val="1"/>
            <w14:checkedState w14:val="2612" w14:font="MS Gothic"/>
            <w14:uncheckedState w14:val="2610" w14:font="MS Gothic"/>
          </w14:checkbox>
        </w:sdtPr>
        <w:sdtEndPr/>
        <w:sdtContent>
          <w:r w:rsidR="00BB342B">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942979F"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1"/>
            <w14:checkedState w14:val="2612" w14:font="MS Gothic"/>
            <w14:uncheckedState w14:val="2610" w14:font="MS Gothic"/>
          </w14:checkbox>
        </w:sdtPr>
        <w:sdtEndPr/>
        <w:sdtContent>
          <w:r w:rsidR="00BB342B">
            <w:rPr>
              <w:rFonts w:ascii="MS Gothic" w:eastAsia="MS Gothic" w:hAnsi="MS Gothic" w:hint="eastAsia"/>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0826C4"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3138C9FF" w:rsidR="00391C6E" w:rsidRDefault="000826C4"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BB342B">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6EE7D52E"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1"/>
            <w14:checkedState w14:val="2612" w14:font="MS Gothic"/>
            <w14:uncheckedState w14:val="2610" w14:font="MS Gothic"/>
          </w14:checkbox>
        </w:sdtPr>
        <w:sdtEndPr/>
        <w:sdtContent>
          <w:r w:rsidR="00BB342B">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0826C4"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0826C4"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0826C4"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53D98CE9" w:rsidR="006823A0" w:rsidRDefault="000826C4" w:rsidP="001631E2">
      <w:pPr>
        <w:pStyle w:val="Normal0"/>
        <w:spacing w:after="80"/>
        <w:ind w:left="1980" w:hanging="1260"/>
        <w:jc w:val="both"/>
        <w:rPr>
          <w:sz w:val="18"/>
          <w:szCs w:val="18"/>
        </w:rPr>
      </w:pPr>
      <w:sdt>
        <w:sdtPr>
          <w:rPr>
            <w:sz w:val="18"/>
            <w:szCs w:val="18"/>
          </w:rPr>
          <w:id w:val="266200513"/>
          <w14:checkbox>
            <w14:checked w14:val="0"/>
            <w14:checkedState w14:val="2612" w14:font="MS Gothic"/>
            <w14:uncheckedState w14:val="2610" w14:font="MS Gothic"/>
          </w14:checkbox>
        </w:sdtPr>
        <w:sdtEndPr/>
        <w:sdtContent>
          <w:r w:rsidR="00AB789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0826C4"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0826C4"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0826C4"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0B134492" w:rsidR="001631E2" w:rsidRPr="001631E2" w:rsidRDefault="000826C4"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BB342B">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0826C4"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0826C4"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0826C4"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40C318B4" w:rsidR="00611266" w:rsidRPr="001E1BE7" w:rsidRDefault="000826C4"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BB342B">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0826C4"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0826C4"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0826C4"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423BC0F3" w:rsidR="00611266" w:rsidRPr="001E1BE7" w:rsidRDefault="000826C4"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0826C4"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0826C4"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0826C4"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0826C4"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0826C4"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0826C4"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0826C4"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0826C4"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0826C4"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0826C4"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0826C4"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0826C4"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0826C4"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0826C4"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0826C4"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0826C4"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0826C4"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BABE2" w14:textId="77777777" w:rsidR="000826C4" w:rsidRDefault="000826C4">
      <w:r>
        <w:separator/>
      </w:r>
    </w:p>
    <w:p w14:paraId="0E0DDF90" w14:textId="77777777" w:rsidR="000826C4" w:rsidRDefault="000826C4"/>
  </w:endnote>
  <w:endnote w:type="continuationSeparator" w:id="0">
    <w:p w14:paraId="32D2CE86" w14:textId="77777777" w:rsidR="000826C4" w:rsidRDefault="000826C4">
      <w:r>
        <w:continuationSeparator/>
      </w:r>
    </w:p>
    <w:p w14:paraId="5C49BDA0" w14:textId="77777777" w:rsidR="000826C4" w:rsidRDefault="000826C4"/>
  </w:endnote>
  <w:endnote w:type="continuationNotice" w:id="1">
    <w:p w14:paraId="58C2FC5B" w14:textId="77777777" w:rsidR="000826C4" w:rsidRDefault="000826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8A152"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E944" w14:textId="77777777" w:rsidR="000826C4" w:rsidRDefault="000826C4">
      <w:r>
        <w:separator/>
      </w:r>
    </w:p>
    <w:p w14:paraId="3E60AB92" w14:textId="77777777" w:rsidR="000826C4" w:rsidRDefault="000826C4"/>
  </w:footnote>
  <w:footnote w:type="continuationSeparator" w:id="0">
    <w:p w14:paraId="0C7913CF" w14:textId="77777777" w:rsidR="000826C4" w:rsidRDefault="000826C4">
      <w:r>
        <w:continuationSeparator/>
      </w:r>
    </w:p>
    <w:p w14:paraId="1BF9A692" w14:textId="77777777" w:rsidR="000826C4" w:rsidRDefault="000826C4"/>
  </w:footnote>
  <w:footnote w:type="continuationNotice" w:id="1">
    <w:p w14:paraId="3C16B2A6" w14:textId="77777777" w:rsidR="000826C4" w:rsidRDefault="000826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26C4"/>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42B"/>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0A5D"/>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2.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3.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TotalTime>
  <Pages>23</Pages>
  <Words>13407</Words>
  <Characters>76420</Characters>
  <Application>Microsoft Office Word</Application>
  <DocSecurity>0</DocSecurity>
  <Lines>636</Lines>
  <Paragraphs>179</Paragraphs>
  <ScaleCrop>false</ScaleCrop>
  <Company>ARINC Incorporated</Company>
  <LinksUpToDate>false</LinksUpToDate>
  <CharactersWithSpaces>89648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3</cp:revision>
  <cp:lastPrinted>2026-07-30T01:59:00Z</cp:lastPrinted>
  <dcterms:created xsi:type="dcterms:W3CDTF">2026-08-05T20:43:00Z</dcterms:created>
  <dcterms:modified xsi:type="dcterms:W3CDTF">2026-08-05T20:47:00Z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