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718B4606" w:rsidR="00D03233" w:rsidRDefault="00A06265" w:rsidP="00D03233">
      <w:pPr>
        <w:tabs>
          <w:tab w:val="right" w:pos="0"/>
          <w:tab w:val="left" w:pos="180"/>
          <w:tab w:val="left" w:pos="6480"/>
          <w:tab w:val="right" w:pos="10080"/>
        </w:tabs>
        <w:spacing w:before="120"/>
        <w:jc w:val="center"/>
      </w:pPr>
      <w:r>
        <w:t xml:space="preserve"> </w:t>
      </w:r>
      <w:r w:rsidR="00FD5AC3" w:rsidRPr="00FD5AC3">
        <w:t>FSG-80 -Contract SPE8ES-24-D-0005</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012D4A"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48CBACC" w:rsidR="00391C6E" w:rsidRPr="00391C6E" w:rsidRDefault="00012D4A" w:rsidP="00391C6E">
      <w:pPr>
        <w:pStyle w:val="Normal0"/>
        <w:ind w:left="1980" w:hanging="1260"/>
        <w:jc w:val="both"/>
        <w:rPr>
          <w:sz w:val="18"/>
          <w:szCs w:val="18"/>
        </w:rPr>
      </w:pPr>
      <w:sdt>
        <w:sdtPr>
          <w:rPr>
            <w:sz w:val="18"/>
            <w:szCs w:val="18"/>
          </w:rPr>
          <w:id w:val="1937937584"/>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012D4A"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30B617F9" w:rsidR="00391C6E" w:rsidRDefault="00012D4A"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FD5AC3">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2408CFC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012D4A"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012D4A"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012D4A"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53D98CE9" w:rsidR="006823A0" w:rsidRDefault="00012D4A" w:rsidP="001631E2">
      <w:pPr>
        <w:pStyle w:val="Normal0"/>
        <w:spacing w:after="80"/>
        <w:ind w:left="1980" w:hanging="1260"/>
        <w:jc w:val="both"/>
        <w:rPr>
          <w:sz w:val="18"/>
          <w:szCs w:val="18"/>
        </w:rPr>
      </w:pPr>
      <w:sdt>
        <w:sdtPr>
          <w:rPr>
            <w:sz w:val="18"/>
            <w:szCs w:val="18"/>
          </w:rPr>
          <w:id w:val="266200513"/>
          <w14:checkbox>
            <w14:checked w14:val="0"/>
            <w14:checkedState w14:val="2612" w14:font="MS Gothic"/>
            <w14:uncheckedState w14:val="2610" w14:font="MS Gothic"/>
          </w14:checkbox>
        </w:sdtPr>
        <w:sdtEndPr/>
        <w:sdtContent>
          <w:r w:rsidR="00AB789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012D4A"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012D4A"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012D4A"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436CBE35" w:rsidR="001631E2" w:rsidRPr="001631E2" w:rsidRDefault="00012D4A"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FD5AC3">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012D4A"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012D4A"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012D4A"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019B4094" w:rsidR="00611266" w:rsidRPr="001E1BE7" w:rsidRDefault="00012D4A"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FD5AC3">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012D4A"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012D4A"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012D4A"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423BC0F3" w:rsidR="00611266" w:rsidRPr="001E1BE7" w:rsidRDefault="00012D4A"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012D4A"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012D4A"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012D4A"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012D4A"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012D4A"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012D4A"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012D4A"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012D4A"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012D4A"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012D4A"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012D4A"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012D4A"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012D4A"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012D4A"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012D4A"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012D4A"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012D4A"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245F9" w14:textId="77777777" w:rsidR="00012D4A" w:rsidRDefault="00012D4A">
      <w:r>
        <w:separator/>
      </w:r>
    </w:p>
    <w:p w14:paraId="04E36988" w14:textId="77777777" w:rsidR="00012D4A" w:rsidRDefault="00012D4A"/>
  </w:endnote>
  <w:endnote w:type="continuationSeparator" w:id="0">
    <w:p w14:paraId="706E6E15" w14:textId="77777777" w:rsidR="00012D4A" w:rsidRDefault="00012D4A">
      <w:r>
        <w:continuationSeparator/>
      </w:r>
    </w:p>
    <w:p w14:paraId="57821131" w14:textId="77777777" w:rsidR="00012D4A" w:rsidRDefault="00012D4A"/>
  </w:endnote>
  <w:endnote w:type="continuationNotice" w:id="1">
    <w:p w14:paraId="5B67CB82" w14:textId="77777777" w:rsidR="00012D4A" w:rsidRDefault="00012D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1931A"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EB541" w14:textId="77777777" w:rsidR="00012D4A" w:rsidRDefault="00012D4A">
      <w:r>
        <w:separator/>
      </w:r>
    </w:p>
    <w:p w14:paraId="61CC492A" w14:textId="77777777" w:rsidR="00012D4A" w:rsidRDefault="00012D4A"/>
  </w:footnote>
  <w:footnote w:type="continuationSeparator" w:id="0">
    <w:p w14:paraId="5F034241" w14:textId="77777777" w:rsidR="00012D4A" w:rsidRDefault="00012D4A">
      <w:r>
        <w:continuationSeparator/>
      </w:r>
    </w:p>
    <w:p w14:paraId="1B11AC94" w14:textId="77777777" w:rsidR="00012D4A" w:rsidRDefault="00012D4A"/>
  </w:footnote>
  <w:footnote w:type="continuationNotice" w:id="1">
    <w:p w14:paraId="4820215F" w14:textId="77777777" w:rsidR="00012D4A" w:rsidRDefault="00012D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2D4A"/>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866"/>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57D"/>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D5AC3"/>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9</TotalTime>
  <Pages>23</Pages>
  <Words>13405</Words>
  <Characters>76412</Characters>
  <Application>Microsoft Office Word</Application>
  <DocSecurity>0</DocSecurity>
  <Lines>636</Lines>
  <Paragraphs>179</Paragraphs>
  <ScaleCrop>false</ScaleCrop>
  <Company>ARINC Incorporated</Company>
  <LinksUpToDate>false</LinksUpToDate>
  <CharactersWithSpaces>89638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2</cp:revision>
  <cp:lastPrinted>2026-07-30T01:59:00Z</cp:lastPrinted>
  <dcterms:created xsi:type="dcterms:W3CDTF">2026-08-06T20:25:00Z</dcterms:created>
  <dcterms:modified xsi:type="dcterms:W3CDTF">2026-08-06T20:25:00Z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